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8F6BC" w14:textId="3312D680" w:rsidR="00076962" w:rsidRPr="00E55866" w:rsidRDefault="00076962" w:rsidP="00076962">
      <w:pPr>
        <w:rPr>
          <w:rFonts w:ascii="Fabrikat Kompakt Bold" w:hAnsi="Fabrikat Kompakt Bold"/>
          <w:b/>
          <w:bCs/>
          <w:color w:val="435465"/>
          <w:sz w:val="40"/>
          <w:szCs w:val="36"/>
          <w:lang w:val="de-DE"/>
        </w:rPr>
      </w:pPr>
      <w:r>
        <w:rPr>
          <w:rFonts w:ascii="Fabrikat Kompakt Bold" w:hAnsi="Fabrikat Kompakt Bold"/>
          <w:b/>
          <w:bCs/>
          <w:color w:val="435465"/>
          <w:sz w:val="40"/>
          <w:szCs w:val="36"/>
          <w:lang w:val="de-DE"/>
        </w:rPr>
        <w:t>Ausschreibung</w:t>
      </w:r>
    </w:p>
    <w:p w14:paraId="060F0579" w14:textId="77777777" w:rsidR="00C73B84" w:rsidRDefault="00C73B84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2BA72DCF" w14:textId="77777777" w:rsidR="00076962" w:rsidRDefault="00076962" w:rsidP="0017433B">
      <w:pPr>
        <w:rPr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838"/>
        <w:gridCol w:w="7450"/>
      </w:tblGrid>
      <w:tr w:rsidR="00076962" w14:paraId="634F547E" w14:textId="77777777" w:rsidTr="00076962">
        <w:trPr>
          <w:trHeight w:val="553"/>
        </w:trPr>
        <w:tc>
          <w:tcPr>
            <w:tcW w:w="1838" w:type="dxa"/>
            <w:vAlign w:val="center"/>
          </w:tcPr>
          <w:p w14:paraId="5ADFFD2F" w14:textId="19664382" w:rsidR="00076962" w:rsidRPr="00076962" w:rsidRDefault="00076962" w:rsidP="00076962">
            <w:pPr>
              <w:jc w:val="left"/>
              <w:rPr>
                <w:b/>
                <w:bCs/>
                <w:lang w:val="de-DE"/>
              </w:rPr>
            </w:pPr>
            <w:r w:rsidRPr="00076962">
              <w:rPr>
                <w:b/>
                <w:bCs/>
                <w:lang w:val="de-DE"/>
              </w:rPr>
              <w:t>Stelle</w:t>
            </w:r>
          </w:p>
        </w:tc>
        <w:tc>
          <w:tcPr>
            <w:tcW w:w="7450" w:type="dxa"/>
            <w:vAlign w:val="center"/>
          </w:tcPr>
          <w:p w14:paraId="5E00E49D" w14:textId="5220FBE9" w:rsidR="00076962" w:rsidRDefault="00076962" w:rsidP="00076962">
            <w:pPr>
              <w:jc w:val="left"/>
              <w:rPr>
                <w:lang w:val="de-DE"/>
              </w:rPr>
            </w:pPr>
            <w:r>
              <w:rPr>
                <w:rFonts w:ascii="Fabrikat Kompakt Bold" w:hAnsi="Fabrikat Kompakt Bold"/>
                <w:b/>
                <w:bCs/>
                <w:sz w:val="28"/>
                <w:szCs w:val="26"/>
                <w:lang w:val="de-DE"/>
              </w:rPr>
              <w:t>Hospitation</w:t>
            </w:r>
          </w:p>
        </w:tc>
      </w:tr>
      <w:tr w:rsidR="00076962" w14:paraId="33E630ED" w14:textId="77777777" w:rsidTr="00076962">
        <w:trPr>
          <w:trHeight w:val="412"/>
        </w:trPr>
        <w:tc>
          <w:tcPr>
            <w:tcW w:w="1838" w:type="dxa"/>
            <w:vAlign w:val="center"/>
          </w:tcPr>
          <w:p w14:paraId="69E52A61" w14:textId="76B2BC5E" w:rsidR="00076962" w:rsidRDefault="00076962" w:rsidP="00076962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Klinik</w:t>
            </w:r>
          </w:p>
        </w:tc>
        <w:tc>
          <w:tcPr>
            <w:tcW w:w="7450" w:type="dxa"/>
            <w:vAlign w:val="center"/>
          </w:tcPr>
          <w:p w14:paraId="1797C17A" w14:textId="77777777" w:rsidR="00076962" w:rsidRDefault="00076962" w:rsidP="00076962">
            <w:pPr>
              <w:jc w:val="left"/>
              <w:rPr>
                <w:lang w:val="de-DE"/>
              </w:rPr>
            </w:pPr>
          </w:p>
        </w:tc>
      </w:tr>
      <w:tr w:rsidR="00076962" w14:paraId="432BF8E0" w14:textId="77777777" w:rsidTr="00076962">
        <w:trPr>
          <w:trHeight w:val="701"/>
        </w:trPr>
        <w:tc>
          <w:tcPr>
            <w:tcW w:w="1838" w:type="dxa"/>
            <w:vAlign w:val="center"/>
          </w:tcPr>
          <w:p w14:paraId="20EFB224" w14:textId="3BA8BBEF" w:rsidR="00076962" w:rsidRDefault="00076962" w:rsidP="00076962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Adresse</w:t>
            </w:r>
          </w:p>
        </w:tc>
        <w:tc>
          <w:tcPr>
            <w:tcW w:w="7450" w:type="dxa"/>
            <w:vAlign w:val="center"/>
          </w:tcPr>
          <w:p w14:paraId="2691D1D7" w14:textId="77777777" w:rsidR="00076962" w:rsidRDefault="00076962" w:rsidP="00076962">
            <w:pPr>
              <w:jc w:val="left"/>
              <w:rPr>
                <w:lang w:val="de-DE"/>
              </w:rPr>
            </w:pPr>
          </w:p>
        </w:tc>
      </w:tr>
      <w:tr w:rsidR="00076962" w14:paraId="7386E5E6" w14:textId="77777777" w:rsidTr="00076962">
        <w:trPr>
          <w:trHeight w:val="400"/>
        </w:trPr>
        <w:tc>
          <w:tcPr>
            <w:tcW w:w="1838" w:type="dxa"/>
            <w:vAlign w:val="center"/>
          </w:tcPr>
          <w:p w14:paraId="08F78611" w14:textId="342D6B07" w:rsidR="00076962" w:rsidRDefault="00076962" w:rsidP="00076962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Ansprechpartner</w:t>
            </w:r>
          </w:p>
        </w:tc>
        <w:tc>
          <w:tcPr>
            <w:tcW w:w="7450" w:type="dxa"/>
            <w:vAlign w:val="center"/>
          </w:tcPr>
          <w:p w14:paraId="1ADEE1BE" w14:textId="77777777" w:rsidR="00076962" w:rsidRDefault="00076962" w:rsidP="00076962">
            <w:pPr>
              <w:jc w:val="left"/>
              <w:rPr>
                <w:lang w:val="de-DE"/>
              </w:rPr>
            </w:pPr>
          </w:p>
        </w:tc>
      </w:tr>
      <w:tr w:rsidR="00076962" w14:paraId="546CC15E" w14:textId="77777777" w:rsidTr="00076962">
        <w:trPr>
          <w:trHeight w:val="419"/>
        </w:trPr>
        <w:tc>
          <w:tcPr>
            <w:tcW w:w="1838" w:type="dxa"/>
            <w:vAlign w:val="center"/>
          </w:tcPr>
          <w:p w14:paraId="192EAB62" w14:textId="63A9FC30" w:rsidR="00076962" w:rsidRDefault="00076962" w:rsidP="00076962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Bewerbungsfrist</w:t>
            </w:r>
          </w:p>
        </w:tc>
        <w:tc>
          <w:tcPr>
            <w:tcW w:w="7450" w:type="dxa"/>
            <w:vAlign w:val="center"/>
          </w:tcPr>
          <w:p w14:paraId="2E7187A0" w14:textId="77777777" w:rsidR="00076962" w:rsidRDefault="00076962" w:rsidP="00076962">
            <w:pPr>
              <w:jc w:val="left"/>
              <w:rPr>
                <w:lang w:val="de-DE"/>
              </w:rPr>
            </w:pPr>
          </w:p>
        </w:tc>
      </w:tr>
      <w:tr w:rsidR="00076962" w14:paraId="4D53CE55" w14:textId="77777777" w:rsidTr="00076962">
        <w:trPr>
          <w:trHeight w:val="425"/>
        </w:trPr>
        <w:tc>
          <w:tcPr>
            <w:tcW w:w="1838" w:type="dxa"/>
            <w:vAlign w:val="center"/>
          </w:tcPr>
          <w:p w14:paraId="6B430E7C" w14:textId="59E92A8B" w:rsidR="00076962" w:rsidRDefault="00076962" w:rsidP="00076962">
            <w:pPr>
              <w:jc w:val="left"/>
              <w:rPr>
                <w:lang w:val="de-DE"/>
              </w:rPr>
            </w:pPr>
            <w:r>
              <w:rPr>
                <w:lang w:val="de-DE"/>
              </w:rPr>
              <w:t>Bewerbung an</w:t>
            </w:r>
          </w:p>
        </w:tc>
        <w:tc>
          <w:tcPr>
            <w:tcW w:w="7450" w:type="dxa"/>
            <w:vAlign w:val="center"/>
          </w:tcPr>
          <w:p w14:paraId="068F9500" w14:textId="77777777" w:rsidR="00076962" w:rsidRDefault="00076962" w:rsidP="00076962">
            <w:pPr>
              <w:jc w:val="left"/>
              <w:rPr>
                <w:lang w:val="de-DE"/>
              </w:rPr>
            </w:pPr>
          </w:p>
        </w:tc>
      </w:tr>
    </w:tbl>
    <w:p w14:paraId="2C0C66CC" w14:textId="77777777" w:rsidR="00076962" w:rsidRDefault="00076962" w:rsidP="0017433B">
      <w:pPr>
        <w:rPr>
          <w:lang w:val="de-DE"/>
        </w:rPr>
      </w:pPr>
    </w:p>
    <w:p w14:paraId="21F0A326" w14:textId="77777777" w:rsidR="00A711B7" w:rsidRPr="00DD17C9" w:rsidRDefault="00A711B7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2D130A63" w14:textId="3B0714D9" w:rsidR="00DD17C9" w:rsidRPr="00DD17C9" w:rsidRDefault="00076962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rFonts w:ascii="Fabrikat Kompakt Bold" w:hAnsi="Fabrikat Kompakt Bold"/>
          <w:b/>
          <w:bCs/>
          <w:sz w:val="28"/>
          <w:szCs w:val="26"/>
          <w:lang w:val="de-DE"/>
        </w:rPr>
        <w:t>Beschreibung der Klinik:</w:t>
      </w:r>
    </w:p>
    <w:p w14:paraId="7CCB820C" w14:textId="46A8E5E5" w:rsidR="00DD17C9" w:rsidRDefault="00076962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lang w:val="de-DE"/>
        </w:rPr>
        <w:t>[Text einsetzen]</w:t>
      </w:r>
    </w:p>
    <w:p w14:paraId="2CBACC2D" w14:textId="77777777" w:rsidR="00076962" w:rsidRDefault="00076962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5A84AE28" w14:textId="52E73E55" w:rsidR="00DD580C" w:rsidRDefault="00DD580C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rFonts w:ascii="Fabrikat Kompakt Bold" w:hAnsi="Fabrikat Kompakt Bold"/>
          <w:b/>
          <w:bCs/>
          <w:sz w:val="28"/>
          <w:szCs w:val="26"/>
          <w:lang w:val="de-DE"/>
        </w:rPr>
        <w:t>Dauer der Hospitation</w:t>
      </w:r>
      <w:r w:rsidR="00740728">
        <w:rPr>
          <w:rFonts w:ascii="Fabrikat Kompakt Bold" w:hAnsi="Fabrikat Kompakt Bold"/>
          <w:b/>
          <w:bCs/>
          <w:sz w:val="28"/>
          <w:szCs w:val="26"/>
          <w:lang w:val="de-DE"/>
        </w:rPr>
        <w:t>:</w:t>
      </w:r>
    </w:p>
    <w:p w14:paraId="7254543E" w14:textId="77777777" w:rsidR="00740728" w:rsidRDefault="00740728" w:rsidP="00740728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lang w:val="de-DE"/>
        </w:rPr>
        <w:t>[Text einsetzen]</w:t>
      </w:r>
    </w:p>
    <w:p w14:paraId="7A4BB902" w14:textId="77777777" w:rsidR="00DD580C" w:rsidRPr="00DD17C9" w:rsidRDefault="00DD580C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42C65B9F" w14:textId="78ABDB0D" w:rsidR="00DD17C9" w:rsidRPr="00DD17C9" w:rsidRDefault="00076962" w:rsidP="00DD17C9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rFonts w:ascii="Fabrikat Kompakt Bold" w:hAnsi="Fabrikat Kompakt Bold"/>
          <w:b/>
          <w:bCs/>
          <w:sz w:val="28"/>
          <w:szCs w:val="26"/>
          <w:lang w:val="de-DE"/>
        </w:rPr>
        <w:t>Voraussetzungen an Bewerberinnen und Bewerber</w:t>
      </w:r>
      <w:r w:rsidR="00DD17C9" w:rsidRPr="00DD17C9">
        <w:rPr>
          <w:rFonts w:ascii="Fabrikat Kompakt Bold" w:hAnsi="Fabrikat Kompakt Bold"/>
          <w:b/>
          <w:bCs/>
          <w:sz w:val="28"/>
          <w:szCs w:val="26"/>
          <w:lang w:val="de-DE"/>
        </w:rPr>
        <w:t>:</w:t>
      </w:r>
    </w:p>
    <w:p w14:paraId="58F3D56E" w14:textId="77777777" w:rsidR="00076962" w:rsidRDefault="00076962" w:rsidP="00076962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lang w:val="de-DE"/>
        </w:rPr>
        <w:t>[Text einsetzen]</w:t>
      </w:r>
    </w:p>
    <w:p w14:paraId="5B652A49" w14:textId="77777777" w:rsidR="00DD17C9" w:rsidRPr="00DD17C9" w:rsidRDefault="00DD17C9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02B9F0C1" w14:textId="4C075698" w:rsidR="00DD17C9" w:rsidRDefault="00DD580C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rFonts w:ascii="Fabrikat Kompakt Bold" w:hAnsi="Fabrikat Kompakt Bold"/>
          <w:b/>
          <w:bCs/>
          <w:sz w:val="28"/>
          <w:szCs w:val="26"/>
          <w:lang w:val="de-DE"/>
        </w:rPr>
        <w:t xml:space="preserve">Interessensgebiete </w:t>
      </w:r>
      <w:r w:rsidR="00740728">
        <w:rPr>
          <w:rFonts w:ascii="Fabrikat Kompakt Bold" w:hAnsi="Fabrikat Kompakt Bold"/>
          <w:b/>
          <w:bCs/>
          <w:sz w:val="28"/>
          <w:szCs w:val="26"/>
          <w:lang w:val="de-DE"/>
        </w:rPr>
        <w:t>für diese Hospitation</w:t>
      </w:r>
      <w:r w:rsidR="009761E6">
        <w:rPr>
          <w:rFonts w:ascii="Fabrikat Kompakt Bold" w:hAnsi="Fabrikat Kompakt Bold"/>
          <w:b/>
          <w:bCs/>
          <w:sz w:val="28"/>
          <w:szCs w:val="26"/>
          <w:lang w:val="de-DE"/>
        </w:rPr>
        <w:t>:</w:t>
      </w:r>
    </w:p>
    <w:p w14:paraId="62EE8D88" w14:textId="77777777" w:rsidR="009761E6" w:rsidRDefault="009761E6" w:rsidP="009761E6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lang w:val="de-DE"/>
        </w:rPr>
        <w:t>[Text einsetzen]</w:t>
      </w:r>
    </w:p>
    <w:p w14:paraId="2DE91C47" w14:textId="77777777" w:rsidR="009761E6" w:rsidRDefault="009761E6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4AD0FF65" w14:textId="3A3F82CD" w:rsidR="009761E6" w:rsidRDefault="008B2E2D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rFonts w:ascii="Fabrikat Kompakt Bold" w:hAnsi="Fabrikat Kompakt Bold"/>
          <w:b/>
          <w:bCs/>
          <w:sz w:val="28"/>
          <w:szCs w:val="26"/>
          <w:lang w:val="de-DE"/>
        </w:rPr>
        <w:t>Operationstypen</w:t>
      </w:r>
      <w:r w:rsidR="009761E6">
        <w:rPr>
          <w:rFonts w:ascii="Fabrikat Kompakt Bold" w:hAnsi="Fabrikat Kompakt Bold"/>
          <w:b/>
          <w:bCs/>
          <w:sz w:val="28"/>
          <w:szCs w:val="26"/>
          <w:lang w:val="de-DE"/>
        </w:rPr>
        <w:t>:</w:t>
      </w:r>
    </w:p>
    <w:p w14:paraId="74B88E05" w14:textId="77777777" w:rsidR="009761E6" w:rsidRDefault="009761E6" w:rsidP="009761E6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  <w:r>
        <w:rPr>
          <w:lang w:val="de-DE"/>
        </w:rPr>
        <w:t>[Text einsetzen]</w:t>
      </w:r>
    </w:p>
    <w:p w14:paraId="78ACD522" w14:textId="77777777" w:rsidR="00DD580C" w:rsidRDefault="00DD580C" w:rsidP="0017433B">
      <w:pPr>
        <w:rPr>
          <w:rFonts w:ascii="Fabrikat Kompakt Bold" w:hAnsi="Fabrikat Kompakt Bold"/>
          <w:b/>
          <w:bCs/>
          <w:sz w:val="28"/>
          <w:szCs w:val="26"/>
          <w:lang w:val="de-DE"/>
        </w:rPr>
      </w:pPr>
    </w:p>
    <w:p w14:paraId="614DAFF5" w14:textId="1E74F175" w:rsidR="00DD580C" w:rsidRPr="00740728" w:rsidRDefault="00DD580C" w:rsidP="0017433B">
      <w:pPr>
        <w:rPr>
          <w:lang w:val="de-DE"/>
        </w:rPr>
      </w:pPr>
      <w:r w:rsidRPr="00740728">
        <w:rPr>
          <w:lang w:val="de-DE"/>
        </w:rPr>
        <w:t xml:space="preserve">Reisekosten </w:t>
      </w:r>
      <w:proofErr w:type="gramStart"/>
      <w:r w:rsidR="00BA5036" w:rsidRPr="00740728">
        <w:rPr>
          <w:lang w:val="de-DE"/>
        </w:rPr>
        <w:t>vo</w:t>
      </w:r>
      <w:r w:rsidR="00BA5036">
        <w:rPr>
          <w:lang w:val="de-DE"/>
        </w:rPr>
        <w:t>n</w:t>
      </w:r>
      <w:r w:rsidR="00BA5036" w:rsidRPr="00740728">
        <w:rPr>
          <w:lang w:val="de-DE"/>
        </w:rPr>
        <w:t xml:space="preserve"> Hospitant</w:t>
      </w:r>
      <w:proofErr w:type="gramEnd"/>
      <w:r w:rsidR="00740728">
        <w:rPr>
          <w:lang w:val="de-DE"/>
        </w:rPr>
        <w:t>/Hospitantin</w:t>
      </w:r>
      <w:r w:rsidRPr="00740728">
        <w:rPr>
          <w:lang w:val="de-DE"/>
        </w:rPr>
        <w:t xml:space="preserve"> selbst zu tragen</w:t>
      </w:r>
      <w:r w:rsidR="00740728">
        <w:rPr>
          <w:lang w:val="de-DE"/>
        </w:rPr>
        <w:t>.</w:t>
      </w:r>
    </w:p>
    <w:sectPr w:rsidR="00DD580C" w:rsidRPr="00740728" w:rsidSect="00774490">
      <w:headerReference w:type="default" r:id="rId7"/>
      <w:footerReference w:type="default" r:id="rId8"/>
      <w:pgSz w:w="11906" w:h="16838"/>
      <w:pgMar w:top="3005" w:right="1304" w:bottom="2438" w:left="1304" w:header="709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0E267A" w14:textId="77777777" w:rsidR="00EC65E1" w:rsidRDefault="00EC65E1" w:rsidP="0017433B">
      <w:r>
        <w:separator/>
      </w:r>
    </w:p>
  </w:endnote>
  <w:endnote w:type="continuationSeparator" w:id="0">
    <w:p w14:paraId="0636C1FD" w14:textId="77777777" w:rsidR="00EC65E1" w:rsidRDefault="00EC65E1" w:rsidP="001743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brikat">
    <w:altName w:val="Calibri"/>
    <w:panose1 w:val="020B0504030000000000"/>
    <w:charset w:val="4D"/>
    <w:family w:val="swiss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inion Pro"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Fabrikat Kompakt Bold">
    <w:panose1 w:val="020B0804030000000000"/>
    <w:charset w:val="4D"/>
    <w:family w:val="swiss"/>
    <w:notTrueType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77A45" w14:textId="77777777" w:rsidR="00A96810" w:rsidRPr="0017433B" w:rsidRDefault="00A96810" w:rsidP="0017433B">
    <w:pPr>
      <w:pStyle w:val="berschrift1"/>
      <w:rPr>
        <w:b w:val="0"/>
        <w:bCs w:val="0"/>
      </w:rPr>
    </w:pPr>
    <w:r w:rsidRPr="0017433B">
      <w:rPr>
        <w:b w:val="0"/>
        <w:bCs w:val="0"/>
      </w:rPr>
      <w:t xml:space="preserve">Seite </w:t>
    </w:r>
    <w:r w:rsidRPr="0017433B">
      <w:rPr>
        <w:b w:val="0"/>
        <w:bCs w:val="0"/>
      </w:rPr>
      <w:fldChar w:fldCharType="begin"/>
    </w:r>
    <w:r w:rsidRPr="0017433B">
      <w:rPr>
        <w:b w:val="0"/>
        <w:bCs w:val="0"/>
      </w:rPr>
      <w:instrText>PAGE  \* Arabic  \* MERGEFORMAT</w:instrText>
    </w:r>
    <w:r w:rsidRPr="0017433B">
      <w:rPr>
        <w:b w:val="0"/>
        <w:bCs w:val="0"/>
      </w:rPr>
      <w:fldChar w:fldCharType="separate"/>
    </w:r>
    <w:r w:rsidRPr="0017433B">
      <w:rPr>
        <w:b w:val="0"/>
        <w:bCs w:val="0"/>
      </w:rPr>
      <w:t>2</w:t>
    </w:r>
    <w:r w:rsidRPr="0017433B">
      <w:rPr>
        <w:b w:val="0"/>
        <w:bCs w:val="0"/>
      </w:rPr>
      <w:fldChar w:fldCharType="end"/>
    </w:r>
    <w:r w:rsidRPr="0017433B">
      <w:rPr>
        <w:b w:val="0"/>
        <w:bCs w:val="0"/>
      </w:rPr>
      <w:t xml:space="preserve"> von </w:t>
    </w:r>
    <w:r w:rsidRPr="0017433B">
      <w:rPr>
        <w:b w:val="0"/>
        <w:bCs w:val="0"/>
      </w:rPr>
      <w:fldChar w:fldCharType="begin"/>
    </w:r>
    <w:r w:rsidRPr="0017433B">
      <w:rPr>
        <w:b w:val="0"/>
        <w:bCs w:val="0"/>
      </w:rPr>
      <w:instrText>NUMPAGES \* Arabisch \* MERGEFORMAT</w:instrText>
    </w:r>
    <w:r w:rsidRPr="0017433B">
      <w:rPr>
        <w:b w:val="0"/>
        <w:bCs w:val="0"/>
      </w:rPr>
      <w:fldChar w:fldCharType="separate"/>
    </w:r>
    <w:r w:rsidRPr="0017433B">
      <w:rPr>
        <w:b w:val="0"/>
        <w:bCs w:val="0"/>
      </w:rPr>
      <w:t>2</w:t>
    </w:r>
    <w:r w:rsidRPr="0017433B">
      <w:rPr>
        <w:b w:val="0"/>
        <w:bCs w:val="0"/>
      </w:rPr>
      <w:fldChar w:fldCharType="end"/>
    </w:r>
  </w:p>
  <w:p w14:paraId="7EFA8F7D" w14:textId="77777777" w:rsidR="00A96810" w:rsidRDefault="00A96810" w:rsidP="0017433B">
    <w:pPr>
      <w:pStyle w:val="berschrift1"/>
    </w:pPr>
  </w:p>
  <w:p w14:paraId="6D5FBA39" w14:textId="77777777" w:rsidR="00A96810" w:rsidRPr="0017433B" w:rsidRDefault="00A96810" w:rsidP="0017433B">
    <w:pPr>
      <w:pStyle w:val="berschrift1"/>
      <w:rPr>
        <w:b w:val="0"/>
        <w:bCs w:val="0"/>
      </w:rPr>
    </w:pPr>
    <w:r w:rsidRPr="00A96810">
      <w:t xml:space="preserve">Geschäftsstelle der </w:t>
    </w:r>
    <w:proofErr w:type="gramStart"/>
    <w:r w:rsidRPr="00A96810">
      <w:t xml:space="preserve">AGE  </w:t>
    </w:r>
    <w:r w:rsidRPr="0017433B">
      <w:rPr>
        <w:b w:val="0"/>
        <w:bCs w:val="0"/>
      </w:rPr>
      <w:t>|</w:t>
    </w:r>
    <w:proofErr w:type="gramEnd"/>
    <w:r w:rsidRPr="0017433B">
      <w:rPr>
        <w:b w:val="0"/>
        <w:bCs w:val="0"/>
      </w:rPr>
      <w:t xml:space="preserve">  Sabine </w:t>
    </w:r>
    <w:proofErr w:type="gramStart"/>
    <w:r w:rsidRPr="0017433B">
      <w:rPr>
        <w:b w:val="0"/>
        <w:bCs w:val="0"/>
      </w:rPr>
      <w:t>Oehlrich  |</w:t>
    </w:r>
    <w:proofErr w:type="gramEnd"/>
    <w:r w:rsidRPr="0017433B">
      <w:rPr>
        <w:b w:val="0"/>
        <w:bCs w:val="0"/>
      </w:rPr>
      <w:t xml:space="preserve">  Habichtweg </w:t>
    </w:r>
    <w:proofErr w:type="gramStart"/>
    <w:r w:rsidRPr="0017433B">
      <w:rPr>
        <w:b w:val="0"/>
        <w:bCs w:val="0"/>
      </w:rPr>
      <w:t>7  |</w:t>
    </w:r>
    <w:proofErr w:type="gramEnd"/>
    <w:r w:rsidRPr="0017433B">
      <w:rPr>
        <w:b w:val="0"/>
        <w:bCs w:val="0"/>
      </w:rPr>
      <w:t xml:space="preserve">  21244 Buchholz</w:t>
    </w:r>
  </w:p>
  <w:p w14:paraId="0C781AD1" w14:textId="77777777" w:rsidR="00A96810" w:rsidRPr="0017433B" w:rsidRDefault="00A96810" w:rsidP="0017433B">
    <w:pPr>
      <w:pStyle w:val="berschrift1"/>
      <w:rPr>
        <w:b w:val="0"/>
        <w:bCs w:val="0"/>
      </w:rPr>
    </w:pPr>
    <w:r w:rsidRPr="0017433B">
      <w:rPr>
        <w:b w:val="0"/>
        <w:bCs w:val="0"/>
      </w:rPr>
      <w:t xml:space="preserve">Tel.: 04181 – 28 10 </w:t>
    </w:r>
    <w:proofErr w:type="gramStart"/>
    <w:r w:rsidRPr="0017433B">
      <w:rPr>
        <w:b w:val="0"/>
        <w:bCs w:val="0"/>
      </w:rPr>
      <w:t>75  |</w:t>
    </w:r>
    <w:proofErr w:type="gramEnd"/>
    <w:r w:rsidRPr="0017433B">
      <w:rPr>
        <w:b w:val="0"/>
        <w:bCs w:val="0"/>
      </w:rPr>
      <w:t xml:space="preserve">  Fax.: 04181 29 15 </w:t>
    </w:r>
    <w:proofErr w:type="gramStart"/>
    <w:r w:rsidRPr="0017433B">
      <w:rPr>
        <w:b w:val="0"/>
        <w:bCs w:val="0"/>
      </w:rPr>
      <w:t>99  |</w:t>
    </w:r>
    <w:proofErr w:type="gramEnd"/>
    <w:r w:rsidRPr="0017433B">
      <w:rPr>
        <w:b w:val="0"/>
        <w:bCs w:val="0"/>
      </w:rPr>
      <w:t xml:space="preserve">  </w:t>
    </w:r>
    <w:proofErr w:type="gramStart"/>
    <w:r w:rsidRPr="0017433B">
      <w:rPr>
        <w:b w:val="0"/>
        <w:bCs w:val="0"/>
      </w:rPr>
      <w:t>ag-endoskopie.de  |</w:t>
    </w:r>
    <w:proofErr w:type="gramEnd"/>
    <w:r w:rsidRPr="0017433B">
      <w:rPr>
        <w:b w:val="0"/>
        <w:bCs w:val="0"/>
      </w:rPr>
      <w:t xml:space="preserve">  geschaeftsstelle@ag-endoskopie.de</w:t>
    </w:r>
  </w:p>
  <w:p w14:paraId="76A96C02" w14:textId="77777777" w:rsidR="00A96810" w:rsidRPr="0017433B" w:rsidRDefault="00A96810" w:rsidP="0017433B">
    <w:pPr>
      <w:pStyle w:val="berschrift1"/>
      <w:rPr>
        <w:b w:val="0"/>
        <w:bCs w:val="0"/>
      </w:rPr>
    </w:pPr>
    <w:r w:rsidRPr="0017433B">
      <w:rPr>
        <w:b w:val="0"/>
        <w:bCs w:val="0"/>
      </w:rPr>
      <w:t xml:space="preserve">Konto: AGE e. V.  </w:t>
    </w:r>
    <w:proofErr w:type="gramStart"/>
    <w:r w:rsidRPr="0017433B">
      <w:rPr>
        <w:b w:val="0"/>
        <w:bCs w:val="0"/>
      </w:rPr>
      <w:t>|  Sparkasse</w:t>
    </w:r>
    <w:proofErr w:type="gramEnd"/>
    <w:r w:rsidRPr="0017433B">
      <w:rPr>
        <w:b w:val="0"/>
        <w:bCs w:val="0"/>
      </w:rPr>
      <w:t xml:space="preserve"> Harburg-</w:t>
    </w:r>
    <w:proofErr w:type="gramStart"/>
    <w:r w:rsidRPr="0017433B">
      <w:rPr>
        <w:b w:val="0"/>
        <w:bCs w:val="0"/>
      </w:rPr>
      <w:t>Buxtehude  |</w:t>
    </w:r>
    <w:proofErr w:type="gramEnd"/>
    <w:r w:rsidRPr="0017433B">
      <w:rPr>
        <w:b w:val="0"/>
        <w:bCs w:val="0"/>
      </w:rPr>
      <w:t xml:space="preserve">  IBAN DE30 2075 0000 0090 5991 </w:t>
    </w:r>
    <w:proofErr w:type="gramStart"/>
    <w:r w:rsidRPr="0017433B">
      <w:rPr>
        <w:b w:val="0"/>
        <w:bCs w:val="0"/>
      </w:rPr>
      <w:t>01  |</w:t>
    </w:r>
    <w:proofErr w:type="gramEnd"/>
    <w:r w:rsidRPr="0017433B">
      <w:rPr>
        <w:b w:val="0"/>
        <w:bCs w:val="0"/>
      </w:rPr>
      <w:t xml:space="preserve">  BIC NOLADE21HAM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1F15A6" w14:textId="77777777" w:rsidR="00EC65E1" w:rsidRDefault="00EC65E1" w:rsidP="0017433B">
      <w:r>
        <w:separator/>
      </w:r>
    </w:p>
  </w:footnote>
  <w:footnote w:type="continuationSeparator" w:id="0">
    <w:p w14:paraId="64E98500" w14:textId="77777777" w:rsidR="00EC65E1" w:rsidRDefault="00EC65E1" w:rsidP="001743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53F75" w14:textId="77777777" w:rsidR="008E172A" w:rsidRDefault="00A96810" w:rsidP="0017433B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1" layoutInCell="1" allowOverlap="1" wp14:anchorId="55602988" wp14:editId="65262E7B">
              <wp:simplePos x="0" y="0"/>
              <wp:positionH relativeFrom="page">
                <wp:posOffset>0</wp:posOffset>
              </wp:positionH>
              <wp:positionV relativeFrom="page">
                <wp:posOffset>7272655</wp:posOffset>
              </wp:positionV>
              <wp:extent cx="205200" cy="0"/>
              <wp:effectExtent l="0" t="0" r="10795" b="12700"/>
              <wp:wrapNone/>
              <wp:docPr id="661303306" name="Gerade Verbindung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5200" cy="0"/>
                      </a:xfrm>
                      <a:prstGeom prst="line">
                        <a:avLst/>
                      </a:prstGeom>
                      <a:ln>
                        <a:solidFill>
                          <a:srgbClr val="4354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E318F32" id="Gerade Verbindung 4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572.65pt" to="16.15pt,572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" strokecolor="#435465" strokeweight=".5pt">
              <v:stroke joinstyle="miter"/>
              <w10:wrap anchorx="page"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04D209FE" wp14:editId="08D5F892">
              <wp:simplePos x="0" y="0"/>
              <wp:positionH relativeFrom="page">
                <wp:posOffset>0</wp:posOffset>
              </wp:positionH>
              <wp:positionV relativeFrom="page">
                <wp:posOffset>5328920</wp:posOffset>
              </wp:positionV>
              <wp:extent cx="205200" cy="0"/>
              <wp:effectExtent l="0" t="0" r="10795" b="12700"/>
              <wp:wrapNone/>
              <wp:docPr id="2141259568" name="Gerade Verbindung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5200" cy="0"/>
                      </a:xfrm>
                      <a:prstGeom prst="line">
                        <a:avLst/>
                      </a:prstGeom>
                      <a:ln>
                        <a:solidFill>
                          <a:srgbClr val="4354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A2747D5" id="Gerade Verbindung 4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419.6pt" to="16.15pt,419.6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" strokecolor="#435465" strokeweight=".5pt">
              <v:stroke joinstyle="miter"/>
              <w10:wrap anchorx="page" anchory="page"/>
              <w10:anchorlock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13AD9B5C" wp14:editId="062DD33F">
              <wp:simplePos x="0" y="0"/>
              <wp:positionH relativeFrom="page">
                <wp:posOffset>0</wp:posOffset>
              </wp:positionH>
              <wp:positionV relativeFrom="page">
                <wp:posOffset>3816350</wp:posOffset>
              </wp:positionV>
              <wp:extent cx="207000" cy="0"/>
              <wp:effectExtent l="0" t="0" r="9525" b="12700"/>
              <wp:wrapNone/>
              <wp:docPr id="1566021891" name="Gerade Verbindung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7000" cy="0"/>
                      </a:xfrm>
                      <a:prstGeom prst="line">
                        <a:avLst/>
                      </a:prstGeom>
                      <a:ln>
                        <a:solidFill>
                          <a:srgbClr val="435465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A695729" id="Gerade Verbindung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" from="0,300.5pt" to="16.3pt,300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" strokecolor="#435465" strokeweight=".5pt">
              <v:stroke joinstyle="miter"/>
              <w10:wrap anchorx="page" anchory="page"/>
              <w10:anchorlock/>
            </v:line>
          </w:pict>
        </mc:Fallback>
      </mc:AlternateContent>
    </w:r>
    <w:r w:rsidR="008E172A">
      <w:rPr>
        <w:noProof/>
      </w:rPr>
      <w:drawing>
        <wp:anchor distT="0" distB="0" distL="114300" distR="114300" simplePos="0" relativeHeight="251658240" behindDoc="0" locked="1" layoutInCell="1" allowOverlap="1" wp14:anchorId="270DBB8E" wp14:editId="54E0FBBE">
          <wp:simplePos x="0" y="0"/>
          <wp:positionH relativeFrom="page">
            <wp:posOffset>3143250</wp:posOffset>
          </wp:positionH>
          <wp:positionV relativeFrom="page">
            <wp:posOffset>457200</wp:posOffset>
          </wp:positionV>
          <wp:extent cx="1281600" cy="993600"/>
          <wp:effectExtent l="0" t="0" r="1270" b="0"/>
          <wp:wrapNone/>
          <wp:docPr id="1624561075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4561075" name="Grafik 162456107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16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A30"/>
    <w:rsid w:val="00014D2C"/>
    <w:rsid w:val="00076962"/>
    <w:rsid w:val="00081BD5"/>
    <w:rsid w:val="000F6FB1"/>
    <w:rsid w:val="0017433B"/>
    <w:rsid w:val="00211872"/>
    <w:rsid w:val="00242DE8"/>
    <w:rsid w:val="00247CB6"/>
    <w:rsid w:val="00261C17"/>
    <w:rsid w:val="002D1C01"/>
    <w:rsid w:val="002D692D"/>
    <w:rsid w:val="00356C0D"/>
    <w:rsid w:val="00397674"/>
    <w:rsid w:val="003D4591"/>
    <w:rsid w:val="00464FAC"/>
    <w:rsid w:val="00474771"/>
    <w:rsid w:val="004E6C5C"/>
    <w:rsid w:val="00552123"/>
    <w:rsid w:val="00653DA4"/>
    <w:rsid w:val="00674BE5"/>
    <w:rsid w:val="007225D4"/>
    <w:rsid w:val="00740728"/>
    <w:rsid w:val="00751AB5"/>
    <w:rsid w:val="00774490"/>
    <w:rsid w:val="007D5F0B"/>
    <w:rsid w:val="00873E5A"/>
    <w:rsid w:val="00894C65"/>
    <w:rsid w:val="008B2E2D"/>
    <w:rsid w:val="008E172A"/>
    <w:rsid w:val="008F0DC6"/>
    <w:rsid w:val="00951D2E"/>
    <w:rsid w:val="0095240E"/>
    <w:rsid w:val="009761E6"/>
    <w:rsid w:val="00977A30"/>
    <w:rsid w:val="0099133F"/>
    <w:rsid w:val="009B0EDB"/>
    <w:rsid w:val="009E4E38"/>
    <w:rsid w:val="009F3229"/>
    <w:rsid w:val="00A711B7"/>
    <w:rsid w:val="00A74B40"/>
    <w:rsid w:val="00A92E8C"/>
    <w:rsid w:val="00A96810"/>
    <w:rsid w:val="00B064F6"/>
    <w:rsid w:val="00B07568"/>
    <w:rsid w:val="00B12EB4"/>
    <w:rsid w:val="00BA5036"/>
    <w:rsid w:val="00BF6F2D"/>
    <w:rsid w:val="00C15BF6"/>
    <w:rsid w:val="00C65928"/>
    <w:rsid w:val="00C73B84"/>
    <w:rsid w:val="00CB1CD8"/>
    <w:rsid w:val="00CD1A76"/>
    <w:rsid w:val="00D258B1"/>
    <w:rsid w:val="00D35541"/>
    <w:rsid w:val="00DD17C9"/>
    <w:rsid w:val="00DD580C"/>
    <w:rsid w:val="00E0695F"/>
    <w:rsid w:val="00E315E7"/>
    <w:rsid w:val="00E55866"/>
    <w:rsid w:val="00EB5C47"/>
    <w:rsid w:val="00EC1F84"/>
    <w:rsid w:val="00EC65E1"/>
    <w:rsid w:val="00F42DD5"/>
    <w:rsid w:val="00FE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33CD3"/>
  <w15:chartTrackingRefBased/>
  <w15:docId w15:val="{C047E909-D876-924B-B4A0-514C62A74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7433B"/>
    <w:pPr>
      <w:suppressAutoHyphens/>
      <w:autoSpaceDE w:val="0"/>
      <w:autoSpaceDN w:val="0"/>
      <w:adjustRightInd w:val="0"/>
      <w:spacing w:line="288" w:lineRule="auto"/>
      <w:jc w:val="both"/>
      <w:textAlignment w:val="center"/>
    </w:pPr>
    <w:rPr>
      <w:rFonts w:ascii="Fabrikat" w:hAnsi="Fabrikat" w:cs="Fabrikat"/>
      <w:color w:val="000000"/>
      <w:kern w:val="0"/>
      <w:sz w:val="22"/>
      <w:szCs w:val="22"/>
      <w:lang w:val="en-US"/>
    </w:rPr>
  </w:style>
  <w:style w:type="paragraph" w:styleId="berschrift1">
    <w:name w:val="heading 1"/>
    <w:basedOn w:val="KeinLeerraum"/>
    <w:next w:val="Standard"/>
    <w:link w:val="berschrift1Zchn"/>
    <w:uiPriority w:val="9"/>
    <w:qFormat/>
    <w:rsid w:val="00A96810"/>
    <w:pPr>
      <w:spacing w:line="200" w:lineRule="exact"/>
      <w:jc w:val="center"/>
      <w:outlineLvl w:val="0"/>
    </w:pPr>
    <w:rPr>
      <w:b/>
      <w:bCs/>
      <w:lang w:val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rsid w:val="004747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E172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E172A"/>
  </w:style>
  <w:style w:type="paragraph" w:styleId="Fuzeile">
    <w:name w:val="footer"/>
    <w:basedOn w:val="Standard"/>
    <w:link w:val="FuzeileZchn"/>
    <w:uiPriority w:val="99"/>
    <w:unhideWhenUsed/>
    <w:rsid w:val="008E172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E172A"/>
  </w:style>
  <w:style w:type="paragraph" w:customStyle="1" w:styleId="KeinAbsatzformat">
    <w:name w:val="[Kein Absatzformat]"/>
    <w:rsid w:val="008E172A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kern w:val="0"/>
    </w:rPr>
  </w:style>
  <w:style w:type="paragraph" w:styleId="KeinLeerraum">
    <w:name w:val="No Spacing"/>
    <w:aliases w:val="Text klein"/>
    <w:basedOn w:val="Standard"/>
    <w:uiPriority w:val="1"/>
    <w:qFormat/>
    <w:rsid w:val="00894C65"/>
    <w:pPr>
      <w:spacing w:after="40" w:line="302" w:lineRule="exact"/>
    </w:pPr>
    <w:rPr>
      <w:color w:val="435465"/>
      <w:sz w:val="16"/>
      <w:szCs w:val="16"/>
    </w:rPr>
  </w:style>
  <w:style w:type="paragraph" w:styleId="Titel">
    <w:name w:val="Title"/>
    <w:basedOn w:val="Standard"/>
    <w:next w:val="Standard"/>
    <w:link w:val="TitelZchn"/>
    <w:uiPriority w:val="10"/>
    <w:rsid w:val="00474771"/>
    <w:pPr>
      <w:spacing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74771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474771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96810"/>
    <w:rPr>
      <w:rFonts w:ascii="Fabrikat" w:eastAsiaTheme="majorEastAsia" w:hAnsi="Fabrikat" w:cs="Fabrikat"/>
      <w:b/>
      <w:bCs/>
      <w:color w:val="435465"/>
      <w:kern w:val="0"/>
      <w:sz w:val="16"/>
      <w:szCs w:val="16"/>
    </w:rPr>
  </w:style>
  <w:style w:type="paragraph" w:styleId="Listenabsatz">
    <w:name w:val="List Paragraph"/>
    <w:basedOn w:val="Standard"/>
    <w:uiPriority w:val="34"/>
    <w:rsid w:val="007D5F0B"/>
    <w:pPr>
      <w:ind w:left="720"/>
      <w:contextualSpacing/>
    </w:pPr>
  </w:style>
  <w:style w:type="table" w:styleId="Tabellenraster">
    <w:name w:val="Table Grid"/>
    <w:basedOn w:val="NormaleTabelle"/>
    <w:uiPriority w:val="39"/>
    <w:rsid w:val="000769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sabineoehlrich/Downloads/2404010_Vorlage_AGE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20D915-5DA2-8449-884C-FB6A51292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2404010_Vorlage_AGE.dotx</Template>
  <TotalTime>0</TotalTime>
  <Pages>1</Pages>
  <Words>55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Sabine Oehlrich</dc:creator>
  <cp:keywords/>
  <dc:description/>
  <cp:lastModifiedBy>Anna Reher</cp:lastModifiedBy>
  <cp:revision>5</cp:revision>
  <cp:lastPrinted>2024-04-10T23:04:00Z</cp:lastPrinted>
  <dcterms:created xsi:type="dcterms:W3CDTF">2026-03-20T14:43:00Z</dcterms:created>
  <dcterms:modified xsi:type="dcterms:W3CDTF">2026-03-27T08:46:00Z</dcterms:modified>
</cp:coreProperties>
</file>